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E26E2A" w14:textId="5E75B9F5" w:rsidR="00095A90" w:rsidRDefault="00E52890">
      <w:pPr>
        <w:rPr>
          <w:i/>
          <w:iCs/>
          <w:noProof/>
        </w:rPr>
      </w:pPr>
      <w:bookmarkStart w:id="0" w:name="_Hlk56514435"/>
      <w:bookmarkStart w:id="1" w:name="_Hlk56434025"/>
      <w:bookmarkEnd w:id="0"/>
      <w:r>
        <w:rPr>
          <w:i/>
          <w:iCs/>
          <w:noProof/>
        </w:rPr>
        <w:t>l</w:t>
      </w:r>
      <w:r w:rsidR="00095A90">
        <w:rPr>
          <w:i/>
          <w:iCs/>
          <w:noProof/>
        </w:rPr>
        <w:t xml:space="preserve">                                                                                   </w:t>
      </w:r>
    </w:p>
    <w:p w14:paraId="5B84CCB6" w14:textId="670979C6" w:rsidR="008A716C" w:rsidRDefault="00095A90">
      <w:r>
        <w:rPr>
          <w:i/>
          <w:iCs/>
          <w:noProof/>
        </w:rPr>
        <w:t xml:space="preserve">                                                                                  </w:t>
      </w:r>
      <w:r>
        <w:rPr>
          <w:i/>
          <w:iCs/>
          <w:noProof/>
        </w:rPr>
        <w:drawing>
          <wp:inline distT="0" distB="0" distL="0" distR="0" wp14:anchorId="59F9E7D8" wp14:editId="32DB8DDC">
            <wp:extent cx="3962400" cy="910590"/>
            <wp:effectExtent l="0" t="0" r="0" b="3810"/>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962400" cy="910590"/>
                    </a:xfrm>
                    <a:prstGeom prst="rect">
                      <a:avLst/>
                    </a:prstGeom>
                  </pic:spPr>
                </pic:pic>
              </a:graphicData>
            </a:graphic>
          </wp:inline>
        </w:drawing>
      </w:r>
      <w:bookmarkEnd w:id="1"/>
    </w:p>
    <w:p w14:paraId="0B4F2CDA" w14:textId="60352F3F" w:rsidR="008A716C" w:rsidRPr="00A92384" w:rsidRDefault="00A92384">
      <w:pPr>
        <w:rPr>
          <w:b/>
          <w:bCs/>
          <w:i/>
          <w:iCs/>
          <w:sz w:val="22"/>
        </w:rPr>
      </w:pPr>
      <w:r>
        <w:t xml:space="preserve"> </w:t>
      </w:r>
      <w:r w:rsidRPr="00A92384">
        <w:rPr>
          <w:b/>
          <w:bCs/>
          <w:i/>
          <w:iCs/>
          <w:sz w:val="22"/>
        </w:rPr>
        <w:t xml:space="preserve"> MISSIO</w:t>
      </w:r>
      <w:r w:rsidR="00266F6D">
        <w:rPr>
          <w:b/>
          <w:bCs/>
          <w:i/>
          <w:iCs/>
          <w:sz w:val="22"/>
        </w:rPr>
        <w:t xml:space="preserve">N                                     </w:t>
      </w:r>
    </w:p>
    <w:tbl>
      <w:tblPr>
        <w:tblW w:w="0" w:type="auto"/>
        <w:tblLayout w:type="fixed"/>
        <w:tblCellMar>
          <w:left w:w="115" w:type="dxa"/>
          <w:right w:w="115" w:type="dxa"/>
        </w:tblCellMar>
        <w:tblLook w:val="04A0" w:firstRow="1" w:lastRow="0" w:firstColumn="1" w:lastColumn="0" w:noHBand="0" w:noVBand="1"/>
      </w:tblPr>
      <w:tblGrid>
        <w:gridCol w:w="3600"/>
        <w:gridCol w:w="720"/>
        <w:gridCol w:w="6470"/>
      </w:tblGrid>
      <w:tr w:rsidR="00266F6D" w:rsidRPr="00F63067" w14:paraId="10007DD5" w14:textId="77777777" w:rsidTr="00266F6D">
        <w:tc>
          <w:tcPr>
            <w:tcW w:w="3600" w:type="dxa"/>
          </w:tcPr>
          <w:p w14:paraId="2D83CC52" w14:textId="737FE443" w:rsidR="00266F6D" w:rsidRPr="00F63067" w:rsidRDefault="00266F6D" w:rsidP="00A92384">
            <w:pPr>
              <w:rPr>
                <w:i/>
                <w:iCs/>
              </w:rPr>
            </w:pPr>
            <w:r>
              <w:rPr>
                <w:i/>
                <w:iCs/>
              </w:rPr>
              <w:t>To provide a respite weekend in the Colorado Rockies for married couples that have experienced the death of a child.</w:t>
            </w:r>
          </w:p>
          <w:p w14:paraId="3591E8D7" w14:textId="77777777" w:rsidR="00266F6D" w:rsidRDefault="00266F6D" w:rsidP="00A92384">
            <w:pPr>
              <w:rPr>
                <w:b/>
                <w:bCs/>
                <w:i/>
                <w:iCs/>
                <w:sz w:val="22"/>
              </w:rPr>
            </w:pPr>
          </w:p>
          <w:p w14:paraId="656A734B" w14:textId="186A0015" w:rsidR="00266F6D" w:rsidRPr="00A92384" w:rsidRDefault="00266F6D" w:rsidP="00A92384">
            <w:pPr>
              <w:rPr>
                <w:b/>
                <w:bCs/>
                <w:i/>
                <w:iCs/>
                <w:sz w:val="22"/>
              </w:rPr>
            </w:pPr>
            <w:r w:rsidRPr="00A92384">
              <w:rPr>
                <w:b/>
                <w:bCs/>
                <w:i/>
                <w:iCs/>
                <w:sz w:val="22"/>
              </w:rPr>
              <w:t>VISION</w:t>
            </w:r>
          </w:p>
          <w:p w14:paraId="3FD6038D" w14:textId="77777777" w:rsidR="00266F6D" w:rsidRPr="00F63067" w:rsidRDefault="00266F6D" w:rsidP="008A716C">
            <w:pPr>
              <w:rPr>
                <w:i/>
                <w:iCs/>
              </w:rPr>
            </w:pPr>
            <w:r w:rsidRPr="00F63067">
              <w:rPr>
                <w:i/>
                <w:iCs/>
              </w:rPr>
              <w:t>“Praise be to the God and Father of our Lord Jesus Christ, the Father of compassion and the God of all comfort, who comforts us in all our troubles, so that we can comfort those in any trouble with the comfort we ourselves receive from God.”</w:t>
            </w:r>
          </w:p>
          <w:p w14:paraId="10530301" w14:textId="77777777" w:rsidR="00266F6D" w:rsidRPr="00F63067" w:rsidRDefault="00266F6D" w:rsidP="008A716C">
            <w:pPr>
              <w:rPr>
                <w:i/>
                <w:iCs/>
              </w:rPr>
            </w:pPr>
            <w:r w:rsidRPr="00F63067">
              <w:rPr>
                <w:i/>
                <w:iCs/>
              </w:rPr>
              <w:t>2 Corinthians 1:3-4</w:t>
            </w:r>
          </w:p>
          <w:p w14:paraId="5BA6FB7A" w14:textId="77777777" w:rsidR="00266F6D" w:rsidRPr="00F63067" w:rsidRDefault="00266F6D" w:rsidP="008A716C">
            <w:pPr>
              <w:rPr>
                <w:i/>
                <w:iCs/>
              </w:rPr>
            </w:pPr>
          </w:p>
          <w:p w14:paraId="300A676A" w14:textId="1C56CAFA" w:rsidR="00266F6D" w:rsidRDefault="00266F6D" w:rsidP="008A716C">
            <w:pPr>
              <w:pStyle w:val="Heading3"/>
              <w:rPr>
                <w:i/>
                <w:iCs/>
                <w:color w:val="auto"/>
              </w:rPr>
            </w:pPr>
            <w:r w:rsidRPr="00F63067">
              <w:rPr>
                <w:i/>
                <w:iCs/>
                <w:color w:val="auto"/>
              </w:rPr>
              <w:t>contact information</w:t>
            </w:r>
          </w:p>
          <w:p w14:paraId="240EFEA6" w14:textId="0AE2D266" w:rsidR="00266F6D" w:rsidRDefault="00266F6D" w:rsidP="00AA5BA6">
            <w:r>
              <w:t xml:space="preserve">Kelly Packard </w:t>
            </w:r>
          </w:p>
          <w:p w14:paraId="3AAE5BBC" w14:textId="6C715181" w:rsidR="00266F6D" w:rsidRDefault="00266F6D" w:rsidP="00AA5BA6">
            <w:r>
              <w:t>Executive Director</w:t>
            </w:r>
          </w:p>
          <w:p w14:paraId="76216497" w14:textId="309DF90A" w:rsidR="00266F6D" w:rsidRPr="00F63067" w:rsidRDefault="00000000" w:rsidP="008A716C">
            <w:pPr>
              <w:rPr>
                <w:i/>
                <w:iCs/>
              </w:rPr>
            </w:pPr>
            <w:sdt>
              <w:sdtPr>
                <w:rPr>
                  <w:i/>
                  <w:iCs/>
                </w:rPr>
                <w:id w:val="1111563247"/>
                <w:placeholder>
                  <w:docPart w:val="5B53F1D956ED4262B7D97999615EE015"/>
                </w:placeholder>
                <w:temporary/>
                <w:showingPlcHdr/>
                <w15:appearance w15:val="hidden"/>
              </w:sdtPr>
              <w:sdtContent>
                <w:r w:rsidR="00266F6D" w:rsidRPr="00F63067">
                  <w:rPr>
                    <w:i/>
                    <w:iCs/>
                  </w:rPr>
                  <w:t>PHONE:</w:t>
                </w:r>
              </w:sdtContent>
            </w:sdt>
            <w:r w:rsidR="00EC1D0E">
              <w:rPr>
                <w:i/>
                <w:iCs/>
              </w:rPr>
              <w:t xml:space="preserve"> </w:t>
            </w:r>
            <w:r w:rsidR="00266F6D" w:rsidRPr="00F63067">
              <w:rPr>
                <w:i/>
                <w:iCs/>
              </w:rPr>
              <w:t>765-717-3892</w:t>
            </w:r>
          </w:p>
          <w:p w14:paraId="7A1CE59F" w14:textId="77777777" w:rsidR="00266F6D" w:rsidRPr="00F63067" w:rsidRDefault="00266F6D" w:rsidP="008A716C">
            <w:pPr>
              <w:rPr>
                <w:i/>
                <w:iCs/>
              </w:rPr>
            </w:pPr>
          </w:p>
          <w:sdt>
            <w:sdtPr>
              <w:rPr>
                <w:i/>
                <w:iCs/>
              </w:rPr>
              <w:id w:val="67859272"/>
              <w:placeholder>
                <w:docPart w:val="A6ABDC3AD6F546ABBA826B7493F8DECF"/>
              </w:placeholder>
              <w:temporary/>
              <w:showingPlcHdr/>
              <w15:appearance w15:val="hidden"/>
            </w:sdtPr>
            <w:sdtContent>
              <w:p w14:paraId="41A1ECD6" w14:textId="77777777" w:rsidR="00266F6D" w:rsidRPr="00F63067" w:rsidRDefault="00266F6D" w:rsidP="008A716C">
                <w:pPr>
                  <w:rPr>
                    <w:i/>
                    <w:iCs/>
                  </w:rPr>
                </w:pPr>
                <w:r w:rsidRPr="00F63067">
                  <w:rPr>
                    <w:i/>
                    <w:iCs/>
                  </w:rPr>
                  <w:t>WEBSITE:</w:t>
                </w:r>
              </w:p>
            </w:sdtContent>
          </w:sdt>
          <w:p w14:paraId="7C07B31E" w14:textId="572A9940" w:rsidR="00266F6D" w:rsidRDefault="00000000" w:rsidP="008A716C">
            <w:pPr>
              <w:rPr>
                <w:i/>
                <w:iCs/>
              </w:rPr>
            </w:pPr>
            <w:hyperlink r:id="rId11" w:history="1">
              <w:r w:rsidR="008C3534" w:rsidRPr="00424C14">
                <w:rPr>
                  <w:rStyle w:val="Hyperlink"/>
                  <w:i/>
                  <w:iCs/>
                </w:rPr>
                <w:t>www.livinghopemountainrespite.com</w:t>
              </w:r>
            </w:hyperlink>
          </w:p>
          <w:p w14:paraId="4E6F7CE2" w14:textId="77777777" w:rsidR="00266F6D" w:rsidRPr="00F63067" w:rsidRDefault="00266F6D" w:rsidP="008A716C">
            <w:pPr>
              <w:rPr>
                <w:i/>
                <w:iCs/>
              </w:rPr>
            </w:pPr>
          </w:p>
          <w:sdt>
            <w:sdtPr>
              <w:rPr>
                <w:i/>
                <w:iCs/>
              </w:rPr>
              <w:id w:val="-240260293"/>
              <w:placeholder>
                <w:docPart w:val="9D9A9AB71F34421CABC38C5A4261EC4B"/>
              </w:placeholder>
              <w:temporary/>
              <w:showingPlcHdr/>
              <w15:appearance w15:val="hidden"/>
            </w:sdtPr>
            <w:sdtContent>
              <w:p w14:paraId="2616D507" w14:textId="77777777" w:rsidR="00266F6D" w:rsidRPr="00F63067" w:rsidRDefault="00266F6D" w:rsidP="008A716C">
                <w:pPr>
                  <w:rPr>
                    <w:i/>
                    <w:iCs/>
                  </w:rPr>
                </w:pPr>
                <w:r w:rsidRPr="00F63067">
                  <w:rPr>
                    <w:i/>
                    <w:iCs/>
                  </w:rPr>
                  <w:t>EMAIL:</w:t>
                </w:r>
              </w:p>
            </w:sdtContent>
          </w:sdt>
          <w:p w14:paraId="0FC9CCBD" w14:textId="4BC021C3" w:rsidR="00EC1D0E" w:rsidRDefault="00000000" w:rsidP="00EC1D0E">
            <w:pPr>
              <w:rPr>
                <w:i/>
                <w:iCs/>
              </w:rPr>
            </w:pPr>
            <w:hyperlink r:id="rId12" w:history="1">
              <w:r w:rsidR="00266F6D" w:rsidRPr="00725EAF">
                <w:rPr>
                  <w:rStyle w:val="Hyperlink"/>
                  <w:i/>
                  <w:iCs/>
                </w:rPr>
                <w:t>info@livinghopemountainrespite.com</w:t>
              </w:r>
            </w:hyperlink>
            <w:r w:rsidR="00EC1D0E">
              <w:rPr>
                <w:rStyle w:val="Hyperlink"/>
                <w:i/>
                <w:iCs/>
              </w:rPr>
              <w:br/>
            </w:r>
            <w:r w:rsidR="00EC1D0E">
              <w:rPr>
                <w:rStyle w:val="Hyperlink"/>
              </w:rPr>
              <w:br/>
            </w:r>
            <w:r w:rsidR="00EC1D0E">
              <w:rPr>
                <w:i/>
                <w:iCs/>
              </w:rPr>
              <w:t>FACEBOOK:</w:t>
            </w:r>
            <w:r w:rsidR="00EC1D0E">
              <w:rPr>
                <w:i/>
                <w:iCs/>
              </w:rPr>
              <w:br/>
              <w:t>@livinghopemountainrespite</w:t>
            </w:r>
          </w:p>
          <w:p w14:paraId="54F728BC" w14:textId="59ECC209" w:rsidR="00266F6D" w:rsidRDefault="00266F6D" w:rsidP="008A716C">
            <w:pPr>
              <w:rPr>
                <w:i/>
                <w:iCs/>
              </w:rPr>
            </w:pPr>
          </w:p>
          <w:p w14:paraId="16147E76" w14:textId="7CAB1518" w:rsidR="00266F6D" w:rsidRDefault="00266F6D" w:rsidP="00AA5BA6">
            <w:pPr>
              <w:rPr>
                <w:i/>
                <w:iCs/>
              </w:rPr>
            </w:pPr>
            <w:r w:rsidRPr="00F63067">
              <w:rPr>
                <w:bCs/>
                <w:i/>
                <w:iCs/>
                <w:szCs w:val="18"/>
              </w:rPr>
              <w:t>A</w:t>
            </w:r>
            <w:r>
              <w:rPr>
                <w:bCs/>
                <w:i/>
                <w:iCs/>
                <w:szCs w:val="18"/>
              </w:rPr>
              <w:t>DDRESS:</w:t>
            </w:r>
            <w:r>
              <w:rPr>
                <w:b/>
                <w:bCs/>
                <w:i/>
                <w:iCs/>
                <w:szCs w:val="18"/>
              </w:rPr>
              <w:br/>
            </w:r>
            <w:r>
              <w:rPr>
                <w:i/>
                <w:iCs/>
              </w:rPr>
              <w:t>471 Ute Peak Drive</w:t>
            </w:r>
          </w:p>
          <w:p w14:paraId="0D3FAE73" w14:textId="7800C491" w:rsidR="00266F6D" w:rsidRPr="00F63067" w:rsidRDefault="00266F6D" w:rsidP="00AA5BA6">
            <w:pPr>
              <w:rPr>
                <w:i/>
                <w:iCs/>
              </w:rPr>
            </w:pPr>
            <w:r>
              <w:rPr>
                <w:i/>
                <w:iCs/>
              </w:rPr>
              <w:t>Livermore, Colorado 80536</w:t>
            </w:r>
          </w:p>
          <w:p w14:paraId="57A00D95" w14:textId="2B442173" w:rsidR="00266F6D" w:rsidRPr="00AA5BA6" w:rsidRDefault="00266F6D" w:rsidP="00AA5BA6">
            <w:pPr>
              <w:pStyle w:val="Heading3"/>
              <w:rPr>
                <w:b w:val="0"/>
                <w:bCs/>
                <w:i/>
                <w:iCs/>
                <w:color w:val="auto"/>
                <w:sz w:val="18"/>
                <w:szCs w:val="18"/>
              </w:rPr>
            </w:pPr>
          </w:p>
          <w:p w14:paraId="3235EDCA" w14:textId="77777777" w:rsidR="00266F6D" w:rsidRPr="00F63067" w:rsidRDefault="00266F6D" w:rsidP="008A716C">
            <w:pPr>
              <w:rPr>
                <w:i/>
                <w:iCs/>
              </w:rPr>
            </w:pPr>
          </w:p>
          <w:p w14:paraId="2209CF80" w14:textId="740C4303" w:rsidR="00266F6D" w:rsidRPr="00F63067" w:rsidRDefault="00266F6D" w:rsidP="008A716C">
            <w:pPr>
              <w:rPr>
                <w:i/>
                <w:iCs/>
              </w:rPr>
            </w:pPr>
            <w:r>
              <w:rPr>
                <w:i/>
                <w:iCs/>
                <w:noProof/>
              </w:rPr>
              <w:drawing>
                <wp:inline distT="0" distB="0" distL="0" distR="0" wp14:anchorId="5732A772" wp14:editId="2418BF51">
                  <wp:extent cx="2116800" cy="2116800"/>
                  <wp:effectExtent l="0" t="0" r="0" b="0"/>
                  <wp:docPr id="4" name="Picture 4" descr="A close up of a rock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rock mountai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119132" cy="2119132"/>
                          </a:xfrm>
                          <a:prstGeom prst="rect">
                            <a:avLst/>
                          </a:prstGeom>
                        </pic:spPr>
                      </pic:pic>
                    </a:graphicData>
                  </a:graphic>
                </wp:inline>
              </w:drawing>
            </w:r>
          </w:p>
        </w:tc>
        <w:tc>
          <w:tcPr>
            <w:tcW w:w="720" w:type="dxa"/>
          </w:tcPr>
          <w:p w14:paraId="6D6A38CA" w14:textId="77777777" w:rsidR="00266F6D" w:rsidRPr="00F63067" w:rsidRDefault="00266F6D" w:rsidP="008A716C">
            <w:pPr>
              <w:tabs>
                <w:tab w:val="left" w:pos="990"/>
              </w:tabs>
              <w:rPr>
                <w:i/>
                <w:iCs/>
              </w:rPr>
            </w:pPr>
          </w:p>
        </w:tc>
        <w:tc>
          <w:tcPr>
            <w:tcW w:w="6470" w:type="dxa"/>
          </w:tcPr>
          <w:p w14:paraId="4FC3DEC0" w14:textId="53784AAE" w:rsidR="00095A90" w:rsidRDefault="00F368A0" w:rsidP="00095A90">
            <w:pPr>
              <w:pStyle w:val="Heading2"/>
              <w:rPr>
                <w:i/>
                <w:iCs/>
              </w:rPr>
            </w:pPr>
            <w:r>
              <w:rPr>
                <w:i/>
                <w:iCs/>
              </w:rPr>
              <w:t>fall 202</w:t>
            </w:r>
            <w:r w:rsidR="00441EE8">
              <w:rPr>
                <w:i/>
                <w:iCs/>
              </w:rPr>
              <w:t>3</w:t>
            </w:r>
            <w:r>
              <w:rPr>
                <w:i/>
                <w:iCs/>
              </w:rPr>
              <w:t xml:space="preserve"> </w:t>
            </w:r>
            <w:r w:rsidR="00A24723">
              <w:rPr>
                <w:i/>
                <w:iCs/>
              </w:rPr>
              <w:t>ministry update</w:t>
            </w:r>
          </w:p>
          <w:p w14:paraId="5E270152" w14:textId="1BDD1190" w:rsidR="00132DAF" w:rsidRPr="0093273F" w:rsidRDefault="00BE257C" w:rsidP="004C27D1">
            <w:pPr>
              <w:rPr>
                <w:szCs w:val="18"/>
              </w:rPr>
            </w:pPr>
            <w:r w:rsidRPr="0093273F">
              <w:rPr>
                <w:b/>
                <w:bCs/>
                <w:i/>
                <w:iCs/>
                <w:szCs w:val="18"/>
              </w:rPr>
              <w:t>September 2023 Respite Retreat Highlight</w:t>
            </w:r>
            <w:r w:rsidR="00543CB1" w:rsidRPr="0093273F">
              <w:rPr>
                <w:b/>
                <w:bCs/>
                <w:i/>
                <w:iCs/>
                <w:szCs w:val="18"/>
              </w:rPr>
              <w:t>s</w:t>
            </w:r>
          </w:p>
          <w:p w14:paraId="04DA333D" w14:textId="1467AA06" w:rsidR="00DA7717" w:rsidRPr="008D0C8C" w:rsidRDefault="00DA7717" w:rsidP="00DA7717">
            <w:r w:rsidRPr="008D0C8C">
              <w:t>What a weekend we shared together!  It’s always incredible to see what happens when you invite the Holy Spirit to show up and take control.  Hope overflowed from our Living Hope, Jesus Christ.</w:t>
            </w:r>
          </w:p>
          <w:p w14:paraId="41EC6933" w14:textId="5A3C3884" w:rsidR="00DA7717" w:rsidRDefault="00DA7717" w:rsidP="00DA7717">
            <w:r>
              <w:t xml:space="preserve">Just one small glimpse into the weekend...we discussed The Great Exchange. The Great Exchange is the daily exchange of despair for </w:t>
            </w:r>
            <w:r w:rsidRPr="008D0C8C">
              <w:t>H</w:t>
            </w:r>
            <w:r>
              <w:t xml:space="preserve">ope by giving </w:t>
            </w:r>
            <w:proofErr w:type="gramStart"/>
            <w:r>
              <w:t>Jesus</w:t>
            </w:r>
            <w:proofErr w:type="gramEnd"/>
            <w:r>
              <w:t xml:space="preserve"> access to the pain and allowing His transformation power to author life-giving hope. This daily exchange of </w:t>
            </w:r>
            <w:r w:rsidR="00B71D88">
              <w:t xml:space="preserve">despair for hope </w:t>
            </w:r>
            <w:r>
              <w:t xml:space="preserve">creates a margin for the emotional capacity needed for a healthy marriage relationship. </w:t>
            </w:r>
          </w:p>
          <w:p w14:paraId="258CB2A7" w14:textId="77777777" w:rsidR="00DA7717" w:rsidRDefault="00DA7717" w:rsidP="00DA7717">
            <w:r>
              <w:t xml:space="preserve">We were humbled that this precious couple was courageously vulnerable to open sacred spaces of deep pain and share the raw reality of their brokenness, </w:t>
            </w:r>
            <w:r w:rsidRPr="008D0C8C">
              <w:t xml:space="preserve">and to do so with </w:t>
            </w:r>
            <w:r>
              <w:t xml:space="preserve">two people they hadn’t </w:t>
            </w:r>
            <w:r w:rsidRPr="008D0C8C">
              <w:t xml:space="preserve">truly </w:t>
            </w:r>
            <w:r>
              <w:t>met before.</w:t>
            </w:r>
          </w:p>
          <w:p w14:paraId="21AE8471" w14:textId="77777777" w:rsidR="00DA7717" w:rsidRDefault="00DA7717" w:rsidP="00DA7717">
            <w:r>
              <w:t>No doubt, the Holy Spirit made this happen. We’re reminded of this truth from Zechariah 4:6 “...Not by might nor by power, but by My Spirit, says the Lord Almighty.”</w:t>
            </w:r>
          </w:p>
          <w:p w14:paraId="6B4F7AAB" w14:textId="594E1B35" w:rsidR="00132DAF" w:rsidRDefault="00DA7717" w:rsidP="00DA7717">
            <w:r>
              <w:t xml:space="preserve">We were honored to </w:t>
            </w:r>
            <w:r w:rsidRPr="008D0C8C">
              <w:t xml:space="preserve">be able to </w:t>
            </w:r>
            <w:r>
              <w:t xml:space="preserve">come alongside this couple, if even for a weekend. </w:t>
            </w:r>
            <w:r w:rsidRPr="008D0C8C">
              <w:t xml:space="preserve">As a result, </w:t>
            </w:r>
            <w:r>
              <w:t xml:space="preserve">they are preciously tucked inside our hearts. </w:t>
            </w:r>
            <w:r>
              <w:br/>
            </w:r>
          </w:p>
          <w:p w14:paraId="27AAD3DD" w14:textId="77777777" w:rsidR="00132DAF" w:rsidRDefault="00132DAF" w:rsidP="004C27D1"/>
          <w:p w14:paraId="7CEE86A1" w14:textId="4183BED2" w:rsidR="00132DAF" w:rsidRDefault="00DA7717" w:rsidP="00B4795A">
            <w:r>
              <w:rPr>
                <w:noProof/>
              </w:rPr>
              <w:drawing>
                <wp:inline distT="0" distB="0" distL="0" distR="0" wp14:anchorId="2CB69F8D" wp14:editId="15AED8FD">
                  <wp:extent cx="1599565" cy="1968192"/>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a:extLst>
                              <a:ext uri="{28A0092B-C50C-407E-A947-70E740481C1C}">
                                <a14:useLocalDpi xmlns:a14="http://schemas.microsoft.com/office/drawing/2010/main" val="0"/>
                              </a:ext>
                            </a:extLst>
                          </a:blip>
                          <a:stretch>
                            <a:fillRect/>
                          </a:stretch>
                        </pic:blipFill>
                        <pic:spPr>
                          <a:xfrm>
                            <a:off x="0" y="0"/>
                            <a:ext cx="1603273" cy="1972755"/>
                          </a:xfrm>
                          <a:prstGeom prst="rect">
                            <a:avLst/>
                          </a:prstGeom>
                        </pic:spPr>
                      </pic:pic>
                    </a:graphicData>
                  </a:graphic>
                </wp:inline>
              </w:drawing>
            </w:r>
            <w:r w:rsidR="004123E8">
              <w:rPr>
                <w:noProof/>
              </w:rPr>
              <w:t xml:space="preserve"> </w:t>
            </w:r>
            <w:r w:rsidR="004123E8">
              <w:rPr>
                <w:noProof/>
              </w:rPr>
              <w:drawing>
                <wp:inline distT="0" distB="0" distL="0" distR="0" wp14:anchorId="1769A368" wp14:editId="49D6FD5A">
                  <wp:extent cx="2294801" cy="1941830"/>
                  <wp:effectExtent l="0" t="0" r="0" b="1270"/>
                  <wp:docPr id="335854250" name="Picture 1" descr="A house in the mounta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854250" name="Picture 1" descr="A house in the mountains&#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306642" cy="1951850"/>
                          </a:xfrm>
                          <a:prstGeom prst="rect">
                            <a:avLst/>
                          </a:prstGeom>
                        </pic:spPr>
                      </pic:pic>
                    </a:graphicData>
                  </a:graphic>
                </wp:inline>
              </w:drawing>
            </w:r>
          </w:p>
          <w:p w14:paraId="0C16B17E" w14:textId="7D3A23EF" w:rsidR="00C14BD4" w:rsidRDefault="00C14BD4" w:rsidP="00C14BD4">
            <w:pPr>
              <w:pStyle w:val="Heading2"/>
              <w:rPr>
                <w:i/>
                <w:iCs/>
              </w:rPr>
            </w:pPr>
            <w:r>
              <w:rPr>
                <w:i/>
                <w:iCs/>
              </w:rPr>
              <w:br/>
              <w:t>expanding grief-focused marriage ministry</w:t>
            </w:r>
          </w:p>
          <w:p w14:paraId="5DA3DE47" w14:textId="079361E2" w:rsidR="00C14BD4" w:rsidRPr="00543CB1" w:rsidRDefault="00582C56" w:rsidP="00C14BD4">
            <w:r w:rsidRPr="00543CB1">
              <w:t xml:space="preserve">Our mission states that we desire to </w:t>
            </w:r>
            <w:r w:rsidR="008D3022">
              <w:t>provide a</w:t>
            </w:r>
            <w:r w:rsidRPr="00543CB1">
              <w:t xml:space="preserve"> respite weekend in the Colorado Rockies for</w:t>
            </w:r>
            <w:r w:rsidR="006041CD">
              <w:t xml:space="preserve"> married</w:t>
            </w:r>
            <w:r w:rsidRPr="00543CB1">
              <w:t xml:space="preserve"> couples that have experienced the death of a child. </w:t>
            </w:r>
            <w:r w:rsidR="009D415B" w:rsidRPr="00543CB1">
              <w:t>But</w:t>
            </w:r>
            <w:r w:rsidRPr="00543CB1">
              <w:t xml:space="preserve"> what if </w:t>
            </w:r>
            <w:r w:rsidR="00503FE2" w:rsidRPr="00543CB1">
              <w:t xml:space="preserve">health limitations prevent </w:t>
            </w:r>
            <w:r w:rsidRPr="00543CB1">
              <w:t>a couple</w:t>
            </w:r>
            <w:r w:rsidR="00503FE2" w:rsidRPr="00543CB1">
              <w:t xml:space="preserve"> from traveling</w:t>
            </w:r>
            <w:r w:rsidRPr="00543CB1">
              <w:t xml:space="preserve">? </w:t>
            </w:r>
            <w:r w:rsidR="006041CD">
              <w:t xml:space="preserve">Thankfully, our </w:t>
            </w:r>
            <w:r w:rsidR="006041CD" w:rsidRPr="00543CB1">
              <w:t>desire to comfort others with the comfort we have received from God</w:t>
            </w:r>
            <w:r w:rsidR="006041CD">
              <w:t xml:space="preserve">, </w:t>
            </w:r>
            <w:r w:rsidRPr="00543CB1">
              <w:t xml:space="preserve">and the content of </w:t>
            </w:r>
            <w:r w:rsidR="006041CD">
              <w:t>the</w:t>
            </w:r>
            <w:r w:rsidRPr="00543CB1">
              <w:t xml:space="preserve"> re</w:t>
            </w:r>
            <w:r w:rsidR="006041CD">
              <w:t xml:space="preserve">spite </w:t>
            </w:r>
            <w:r w:rsidRPr="00543CB1">
              <w:t xml:space="preserve">weekend </w:t>
            </w:r>
            <w:r w:rsidRPr="004272F5">
              <w:rPr>
                <w:b/>
                <w:bCs/>
              </w:rPr>
              <w:t>CAN TRAVEL</w:t>
            </w:r>
            <w:r w:rsidRPr="00543CB1">
              <w:t xml:space="preserve">. </w:t>
            </w:r>
            <w:r w:rsidR="006041CD">
              <w:t xml:space="preserve">In trust, </w:t>
            </w:r>
            <w:r w:rsidR="007D001C">
              <w:t xml:space="preserve">we </w:t>
            </w:r>
            <w:r w:rsidRPr="00543CB1">
              <w:t xml:space="preserve">will be hosting our first </w:t>
            </w:r>
            <w:r w:rsidR="00EC601C">
              <w:t>mobile</w:t>
            </w:r>
            <w:r w:rsidRPr="00543CB1">
              <w:t xml:space="preserve"> respite</w:t>
            </w:r>
            <w:r w:rsidR="006041CD">
              <w:t xml:space="preserve"> weekend</w:t>
            </w:r>
            <w:r w:rsidRPr="00543CB1">
              <w:t xml:space="preserve"> in the home of a precious couple in January.</w:t>
            </w:r>
            <w:r w:rsidR="00B317C5" w:rsidRPr="00543CB1">
              <w:t xml:space="preserve"> </w:t>
            </w:r>
            <w:r w:rsidR="00C14BD4" w:rsidRPr="00543CB1">
              <w:br/>
            </w:r>
          </w:p>
          <w:p w14:paraId="50FCC1A9" w14:textId="3B018367" w:rsidR="009759ED" w:rsidRPr="009759ED" w:rsidRDefault="00C14BD4" w:rsidP="009759ED">
            <w:pPr>
              <w:pStyle w:val="Heading2"/>
            </w:pPr>
            <w:r>
              <w:rPr>
                <w:i/>
                <w:iCs/>
              </w:rPr>
              <w:lastRenderedPageBreak/>
              <w:br/>
            </w:r>
            <w:r w:rsidR="009759ED">
              <w:rPr>
                <w:i/>
                <w:iCs/>
              </w:rPr>
              <w:t>Living Hope Mountain respite Board of directors</w:t>
            </w:r>
          </w:p>
          <w:p w14:paraId="44EB334F" w14:textId="6E0170BE" w:rsidR="00384ED1" w:rsidRDefault="009759ED" w:rsidP="00EA07E0">
            <w:pPr>
              <w:jc w:val="center"/>
            </w:pPr>
            <w:r>
              <w:br/>
            </w:r>
            <w:r w:rsidR="00384ED1">
              <w:rPr>
                <w:noProof/>
              </w:rPr>
              <w:drawing>
                <wp:inline distT="0" distB="0" distL="0" distR="0" wp14:anchorId="69F62D0A" wp14:editId="29E05D2A">
                  <wp:extent cx="2584704" cy="1938528"/>
                  <wp:effectExtent l="0" t="0" r="635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2584704" cy="1938528"/>
                          </a:xfrm>
                          <a:prstGeom prst="rect">
                            <a:avLst/>
                          </a:prstGeom>
                        </pic:spPr>
                      </pic:pic>
                    </a:graphicData>
                  </a:graphic>
                </wp:inline>
              </w:drawing>
            </w:r>
          </w:p>
          <w:p w14:paraId="119BFB15" w14:textId="5872FE4E" w:rsidR="001014CD" w:rsidRPr="00EF6870" w:rsidRDefault="00EA4690" w:rsidP="00EA4690">
            <w:r>
              <w:rPr>
                <w:b/>
                <w:bCs/>
              </w:rPr>
              <w:t xml:space="preserve">          </w:t>
            </w:r>
            <w:r w:rsidR="009759ED" w:rsidRPr="00EA4690">
              <w:rPr>
                <w:b/>
                <w:bCs/>
              </w:rPr>
              <w:t>Kelly Packard, Kurt Anders, Alice Simpson,</w:t>
            </w:r>
            <w:r w:rsidRPr="00EA4690">
              <w:rPr>
                <w:b/>
                <w:bCs/>
              </w:rPr>
              <w:t xml:space="preserve"> and </w:t>
            </w:r>
            <w:r w:rsidR="009759ED" w:rsidRPr="00EA4690">
              <w:rPr>
                <w:b/>
                <w:bCs/>
              </w:rPr>
              <w:t>Bill Hastings</w:t>
            </w:r>
            <w:r w:rsidR="00AA0599">
              <w:rPr>
                <w:b/>
                <w:bCs/>
              </w:rPr>
              <w:br/>
            </w:r>
            <w:r w:rsidR="009759ED" w:rsidRPr="00EA4690">
              <w:rPr>
                <w:b/>
                <w:bCs/>
              </w:rPr>
              <w:br/>
            </w:r>
            <w:r>
              <w:t>Living Hope Mountain Respite launched</w:t>
            </w:r>
            <w:r w:rsidR="007A506F">
              <w:t xml:space="preserve"> as a nonprofit organization</w:t>
            </w:r>
            <w:r>
              <w:t xml:space="preserve"> in April of 2020. The foundational years have been led by our</w:t>
            </w:r>
            <w:r w:rsidR="00AA0599">
              <w:t xml:space="preserve"> inaugural</w:t>
            </w:r>
            <w:r>
              <w:t xml:space="preserve"> Board of Directors</w:t>
            </w:r>
            <w:r w:rsidR="0053243A">
              <w:t xml:space="preserve"> (pictured </w:t>
            </w:r>
            <w:r w:rsidR="00EA07E0">
              <w:t xml:space="preserve">above) </w:t>
            </w:r>
            <w:r>
              <w:t>with expertise</w:t>
            </w:r>
            <w:r w:rsidR="00AA0599">
              <w:t xml:space="preserve"> </w:t>
            </w:r>
            <w:r>
              <w:t xml:space="preserve">and compassion to humbly serve and honor our mission and vision statement. Recently, </w:t>
            </w:r>
            <w:r w:rsidR="00AA0599">
              <w:t xml:space="preserve">each of </w:t>
            </w:r>
            <w:r>
              <w:t xml:space="preserve">our </w:t>
            </w:r>
            <w:r w:rsidR="00AA0599">
              <w:t xml:space="preserve">foundational </w:t>
            </w:r>
            <w:r>
              <w:t>board members a</w:t>
            </w:r>
            <w:r w:rsidR="0053243A">
              <w:t>cknowledged their desire</w:t>
            </w:r>
            <w:r>
              <w:t xml:space="preserve"> to serve an additional 3-year term</w:t>
            </w:r>
            <w:r w:rsidR="0053243A">
              <w:t>.</w:t>
            </w:r>
            <w:r w:rsidR="00285AE1">
              <w:t xml:space="preserve"> Enjoy more details about our board on our website!</w:t>
            </w:r>
            <w:r w:rsidR="0053243A">
              <w:br/>
            </w:r>
            <w:r w:rsidR="0053243A" w:rsidRPr="00AA0599">
              <w:rPr>
                <w:b/>
                <w:bCs/>
              </w:rPr>
              <w:t xml:space="preserve">Featured Board Member Quote: </w:t>
            </w:r>
            <w:r w:rsidR="00AA0599">
              <w:t>God has guided the Packard’s to establish a respite weekend in a beautiful and peaceful location. You will be met with caring hearts and Godly encouragement as they share His amazing and steadfast love for you.”-Kurt Anders</w:t>
            </w:r>
            <w:r w:rsidR="00E81867">
              <w:t>.</w:t>
            </w:r>
          </w:p>
          <w:p w14:paraId="3058ED35" w14:textId="4D0F9B0E" w:rsidR="00221BE4" w:rsidRDefault="002425BA" w:rsidP="00221BE4">
            <w:pPr>
              <w:pStyle w:val="Heading2"/>
              <w:rPr>
                <w:i/>
                <w:iCs/>
              </w:rPr>
            </w:pPr>
            <w:r>
              <w:br/>
            </w:r>
            <w:r w:rsidR="00221BE4">
              <w:rPr>
                <w:i/>
                <w:iCs/>
              </w:rPr>
              <w:t>Giving Tuesday is November 2</w:t>
            </w:r>
            <w:r w:rsidR="00441EE8">
              <w:rPr>
                <w:i/>
                <w:iCs/>
              </w:rPr>
              <w:t>8</w:t>
            </w:r>
            <w:r w:rsidR="00221BE4">
              <w:rPr>
                <w:i/>
                <w:iCs/>
              </w:rPr>
              <w:t>, 202</w:t>
            </w:r>
            <w:r w:rsidR="00441EE8">
              <w:rPr>
                <w:i/>
                <w:iCs/>
              </w:rPr>
              <w:t>3</w:t>
            </w:r>
          </w:p>
          <w:p w14:paraId="3B56231E" w14:textId="762BF1F6" w:rsidR="00221BE4" w:rsidRPr="00221BE4" w:rsidRDefault="00221BE4" w:rsidP="00221BE4">
            <w:r>
              <w:t>Giving Tuesday is quickly approaching! This is Facebook’s annual fundraising event specifically for nonprofit organizations. Giving Tuesday is a significant annual financial provision for LHMR. We invite you to participate and share our social media posts if comfortable.</w:t>
            </w:r>
          </w:p>
          <w:p w14:paraId="0461FFC8" w14:textId="5142E967" w:rsidR="002425BA" w:rsidRDefault="002425BA" w:rsidP="002425BA">
            <w:pPr>
              <w:pStyle w:val="Heading2"/>
              <w:rPr>
                <w:i/>
                <w:iCs/>
              </w:rPr>
            </w:pPr>
            <w:r>
              <w:br/>
            </w:r>
            <w:r w:rsidR="00D0582E">
              <w:rPr>
                <w:i/>
                <w:iCs/>
              </w:rPr>
              <w:t>Year</w:t>
            </w:r>
            <w:r w:rsidR="00441EE8">
              <w:rPr>
                <w:i/>
                <w:iCs/>
              </w:rPr>
              <w:t>-</w:t>
            </w:r>
            <w:r w:rsidR="00D0582E">
              <w:rPr>
                <w:i/>
                <w:iCs/>
              </w:rPr>
              <w:t>End Giving</w:t>
            </w:r>
          </w:p>
          <w:p w14:paraId="39A9973A" w14:textId="000F1E55" w:rsidR="000F678D" w:rsidRDefault="000F678D" w:rsidP="000F678D">
            <w:r>
              <w:t>Keep Living Hope Mountain Respite in mind as you consider making end-of-year financial gifts. LHMR is a tax-exempt nonprofit ministry under Internal Revenue Code Section 501(c)(3).</w:t>
            </w:r>
          </w:p>
          <w:p w14:paraId="750D151C" w14:textId="6A6D7DF7" w:rsidR="007E2759" w:rsidRDefault="000F678D" w:rsidP="007E2759">
            <w:r>
              <w:t xml:space="preserve">Please also keep in mind any employer match programs. Our website provides various giving options. </w:t>
            </w:r>
          </w:p>
          <w:p w14:paraId="09F5A7AE" w14:textId="0DE33701" w:rsidR="00266F6D" w:rsidRPr="002425BA" w:rsidRDefault="00B732B7" w:rsidP="00E02886">
            <w:pPr>
              <w:pStyle w:val="Heading2"/>
              <w:rPr>
                <w:i/>
                <w:iCs/>
              </w:rPr>
            </w:pPr>
            <w:r>
              <w:rPr>
                <w:i/>
                <w:iCs/>
              </w:rPr>
              <w:br/>
            </w:r>
            <w:r w:rsidR="0089100B" w:rsidRPr="002425BA">
              <w:rPr>
                <w:i/>
                <w:iCs/>
              </w:rPr>
              <w:t>p</w:t>
            </w:r>
            <w:r w:rsidR="005F70E4" w:rsidRPr="002425BA">
              <w:rPr>
                <w:i/>
                <w:iCs/>
              </w:rPr>
              <w:t>rayer requests</w:t>
            </w:r>
          </w:p>
          <w:p w14:paraId="4A29C65C" w14:textId="1A8938B3" w:rsidR="00B50476" w:rsidRPr="00B50476" w:rsidRDefault="009A18CA" w:rsidP="00374E46">
            <w:pPr>
              <w:pStyle w:val="ListParagraph"/>
              <w:numPr>
                <w:ilvl w:val="0"/>
                <w:numId w:val="1"/>
              </w:numPr>
              <w:rPr>
                <w:b/>
                <w:bCs/>
                <w:i/>
                <w:iCs/>
                <w:sz w:val="22"/>
              </w:rPr>
            </w:pPr>
            <w:r>
              <w:rPr>
                <w:szCs w:val="18"/>
              </w:rPr>
              <w:t xml:space="preserve">Our first </w:t>
            </w:r>
            <w:r w:rsidR="00EC601C">
              <w:rPr>
                <w:szCs w:val="18"/>
              </w:rPr>
              <w:t>mobile</w:t>
            </w:r>
            <w:r>
              <w:rPr>
                <w:szCs w:val="18"/>
              </w:rPr>
              <w:t xml:space="preserve"> respite retreat, January 12-14, 2024</w:t>
            </w:r>
          </w:p>
          <w:p w14:paraId="7CA72251" w14:textId="31D81114" w:rsidR="00266F6D" w:rsidRPr="00EC601C" w:rsidRDefault="00EC601C" w:rsidP="0007148F">
            <w:pPr>
              <w:pStyle w:val="ListParagraph"/>
              <w:numPr>
                <w:ilvl w:val="0"/>
                <w:numId w:val="1"/>
              </w:numPr>
              <w:rPr>
                <w:b/>
                <w:bCs/>
                <w:i/>
                <w:iCs/>
                <w:sz w:val="22"/>
              </w:rPr>
            </w:pPr>
            <w:r>
              <w:rPr>
                <w:szCs w:val="18"/>
              </w:rPr>
              <w:t xml:space="preserve">For the development and growth of our relationships with the couples that have attended our respite retreats, our LHMR Alumni. </w:t>
            </w:r>
            <w:r w:rsidR="00266F6D" w:rsidRPr="00EC601C">
              <w:rPr>
                <w:szCs w:val="18"/>
              </w:rPr>
              <w:br/>
            </w:r>
          </w:p>
          <w:p w14:paraId="6594940C" w14:textId="22ADC66A" w:rsidR="00266F6D" w:rsidRPr="00F63067" w:rsidRDefault="00266F6D" w:rsidP="008A716C">
            <w:pPr>
              <w:rPr>
                <w:i/>
                <w:iCs/>
                <w:color w:val="FFFFFF" w:themeColor="background1"/>
              </w:rPr>
            </w:pPr>
          </w:p>
        </w:tc>
      </w:tr>
    </w:tbl>
    <w:p w14:paraId="6C6F57DC" w14:textId="77777777" w:rsidR="00C21D0C" w:rsidRPr="00F63067" w:rsidRDefault="00C21D0C" w:rsidP="000C45FF">
      <w:pPr>
        <w:tabs>
          <w:tab w:val="left" w:pos="990"/>
        </w:tabs>
        <w:rPr>
          <w:i/>
          <w:iCs/>
        </w:rPr>
      </w:pPr>
    </w:p>
    <w:sectPr w:rsidR="00C21D0C" w:rsidRPr="00F63067" w:rsidSect="00E02886">
      <w:headerReference w:type="default" r:id="rId1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BD464E" w14:textId="77777777" w:rsidR="006D33EA" w:rsidRDefault="006D33EA" w:rsidP="000C45FF">
      <w:r>
        <w:separator/>
      </w:r>
    </w:p>
  </w:endnote>
  <w:endnote w:type="continuationSeparator" w:id="0">
    <w:p w14:paraId="7520D473" w14:textId="77777777" w:rsidR="006D33EA" w:rsidRDefault="006D33EA" w:rsidP="000C4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Meiryo">
    <w:altName w:val="Meiryo"/>
    <w:charset w:val="80"/>
    <w:family w:val="swiss"/>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72CE49" w14:textId="77777777" w:rsidR="006D33EA" w:rsidRDefault="006D33EA" w:rsidP="000C45FF">
      <w:r>
        <w:separator/>
      </w:r>
    </w:p>
  </w:footnote>
  <w:footnote w:type="continuationSeparator" w:id="0">
    <w:p w14:paraId="29901F9F" w14:textId="77777777" w:rsidR="006D33EA" w:rsidRDefault="006D33EA" w:rsidP="000C45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8AFC2" w14:textId="77777777" w:rsidR="000C45FF" w:rsidRDefault="000C45FF">
    <w:pPr>
      <w:pStyle w:val="Header"/>
    </w:pPr>
    <w:r>
      <w:rPr>
        <w:noProof/>
      </w:rPr>
      <w:drawing>
        <wp:anchor distT="0" distB="0" distL="114300" distR="114300" simplePos="0" relativeHeight="251658240" behindDoc="1" locked="0" layoutInCell="1" allowOverlap="1" wp14:anchorId="6CB93DBD" wp14:editId="19825E45">
          <wp:simplePos x="0" y="0"/>
          <wp:positionH relativeFrom="page">
            <wp:align>center</wp:align>
          </wp:positionH>
          <wp:positionV relativeFrom="page">
            <wp:align>center</wp:align>
          </wp:positionV>
          <wp:extent cx="7260336" cy="9628632"/>
          <wp:effectExtent l="0" t="0" r="0" b="0"/>
          <wp:wrapNone/>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260336" cy="962863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606A88"/>
    <w:multiLevelType w:val="hybridMultilevel"/>
    <w:tmpl w:val="A76ED8C4"/>
    <w:lvl w:ilvl="0" w:tplc="C8304E28">
      <w:start w:val="2"/>
      <w:numFmt w:val="bullet"/>
      <w:lvlText w:val=""/>
      <w:lvlJc w:val="left"/>
      <w:pPr>
        <w:ind w:left="720" w:hanging="360"/>
      </w:pPr>
      <w:rPr>
        <w:rFonts w:ascii="Symbol" w:eastAsiaTheme="minorEastAsia" w:hAnsi="Symbol" w:cstheme="minorBidi" w:hint="default"/>
        <w:b w:val="0"/>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507535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716A"/>
    <w:rsid w:val="00036450"/>
    <w:rsid w:val="00054472"/>
    <w:rsid w:val="00060EC7"/>
    <w:rsid w:val="000707EB"/>
    <w:rsid w:val="0008668D"/>
    <w:rsid w:val="00086834"/>
    <w:rsid w:val="00094499"/>
    <w:rsid w:val="00095A90"/>
    <w:rsid w:val="000A6AE0"/>
    <w:rsid w:val="000C45FF"/>
    <w:rsid w:val="000E3FD1"/>
    <w:rsid w:val="000F0414"/>
    <w:rsid w:val="000F678D"/>
    <w:rsid w:val="001014CD"/>
    <w:rsid w:val="00105A61"/>
    <w:rsid w:val="0010651E"/>
    <w:rsid w:val="0011080B"/>
    <w:rsid w:val="00112054"/>
    <w:rsid w:val="00132DAF"/>
    <w:rsid w:val="0013792A"/>
    <w:rsid w:val="00143F69"/>
    <w:rsid w:val="0014427E"/>
    <w:rsid w:val="00151589"/>
    <w:rsid w:val="001525E1"/>
    <w:rsid w:val="00167235"/>
    <w:rsid w:val="00167A57"/>
    <w:rsid w:val="001738C0"/>
    <w:rsid w:val="00180329"/>
    <w:rsid w:val="00186F40"/>
    <w:rsid w:val="0019001F"/>
    <w:rsid w:val="001A3D2D"/>
    <w:rsid w:val="001A74A5"/>
    <w:rsid w:val="001B1662"/>
    <w:rsid w:val="001B2ABD"/>
    <w:rsid w:val="001B2FB3"/>
    <w:rsid w:val="001E0391"/>
    <w:rsid w:val="001E1759"/>
    <w:rsid w:val="001E7577"/>
    <w:rsid w:val="001F1ECC"/>
    <w:rsid w:val="0021151B"/>
    <w:rsid w:val="00221BE4"/>
    <w:rsid w:val="002400EB"/>
    <w:rsid w:val="002425BA"/>
    <w:rsid w:val="002528E5"/>
    <w:rsid w:val="00256CF7"/>
    <w:rsid w:val="00257811"/>
    <w:rsid w:val="00266F6D"/>
    <w:rsid w:val="00277C76"/>
    <w:rsid w:val="002814AA"/>
    <w:rsid w:val="00281FD5"/>
    <w:rsid w:val="002856A5"/>
    <w:rsid w:val="002856B9"/>
    <w:rsid w:val="00285AE1"/>
    <w:rsid w:val="00285D38"/>
    <w:rsid w:val="00287720"/>
    <w:rsid w:val="002A4518"/>
    <w:rsid w:val="002B5055"/>
    <w:rsid w:val="002C4CA9"/>
    <w:rsid w:val="002C5C4D"/>
    <w:rsid w:val="002C716A"/>
    <w:rsid w:val="002C7F4E"/>
    <w:rsid w:val="002E0996"/>
    <w:rsid w:val="002E27C0"/>
    <w:rsid w:val="00301B6E"/>
    <w:rsid w:val="0030481B"/>
    <w:rsid w:val="0031280F"/>
    <w:rsid w:val="0031421E"/>
    <w:rsid w:val="003156FC"/>
    <w:rsid w:val="00321E66"/>
    <w:rsid w:val="003254B5"/>
    <w:rsid w:val="00361C72"/>
    <w:rsid w:val="0037121F"/>
    <w:rsid w:val="00372BE5"/>
    <w:rsid w:val="00374E46"/>
    <w:rsid w:val="00384ED1"/>
    <w:rsid w:val="00391FF7"/>
    <w:rsid w:val="003A6B7D"/>
    <w:rsid w:val="003B06CA"/>
    <w:rsid w:val="003B3AA7"/>
    <w:rsid w:val="003F1E66"/>
    <w:rsid w:val="00406A5F"/>
    <w:rsid w:val="004071FC"/>
    <w:rsid w:val="004123E8"/>
    <w:rsid w:val="00417B12"/>
    <w:rsid w:val="00420988"/>
    <w:rsid w:val="00420C1E"/>
    <w:rsid w:val="004272F5"/>
    <w:rsid w:val="00441EE8"/>
    <w:rsid w:val="00445947"/>
    <w:rsid w:val="00450077"/>
    <w:rsid w:val="004813B3"/>
    <w:rsid w:val="00487A74"/>
    <w:rsid w:val="00487AFF"/>
    <w:rsid w:val="00496591"/>
    <w:rsid w:val="00497506"/>
    <w:rsid w:val="004C0EBB"/>
    <w:rsid w:val="004C27D1"/>
    <w:rsid w:val="004C63E4"/>
    <w:rsid w:val="004D3011"/>
    <w:rsid w:val="004E738F"/>
    <w:rsid w:val="004F4295"/>
    <w:rsid w:val="00503FE2"/>
    <w:rsid w:val="00515B3B"/>
    <w:rsid w:val="005254DC"/>
    <w:rsid w:val="005262AC"/>
    <w:rsid w:val="0053243A"/>
    <w:rsid w:val="00543CB1"/>
    <w:rsid w:val="00563D4D"/>
    <w:rsid w:val="00582C56"/>
    <w:rsid w:val="0059095F"/>
    <w:rsid w:val="00594D36"/>
    <w:rsid w:val="005C24D8"/>
    <w:rsid w:val="005D0521"/>
    <w:rsid w:val="005D5F4B"/>
    <w:rsid w:val="005E39D5"/>
    <w:rsid w:val="005F70E4"/>
    <w:rsid w:val="00600670"/>
    <w:rsid w:val="006041CD"/>
    <w:rsid w:val="006134B9"/>
    <w:rsid w:val="0062123A"/>
    <w:rsid w:val="00627D52"/>
    <w:rsid w:val="0063603E"/>
    <w:rsid w:val="00646E75"/>
    <w:rsid w:val="00674253"/>
    <w:rsid w:val="006771D0"/>
    <w:rsid w:val="006D33EA"/>
    <w:rsid w:val="006D45B5"/>
    <w:rsid w:val="006F1AF6"/>
    <w:rsid w:val="00715FCB"/>
    <w:rsid w:val="007243B5"/>
    <w:rsid w:val="00743101"/>
    <w:rsid w:val="00753C6E"/>
    <w:rsid w:val="007607DF"/>
    <w:rsid w:val="00763FA3"/>
    <w:rsid w:val="007775E1"/>
    <w:rsid w:val="007867A0"/>
    <w:rsid w:val="00787F4D"/>
    <w:rsid w:val="007927F5"/>
    <w:rsid w:val="007A45E0"/>
    <w:rsid w:val="007A506F"/>
    <w:rsid w:val="007B08A1"/>
    <w:rsid w:val="007B33FC"/>
    <w:rsid w:val="007C25DB"/>
    <w:rsid w:val="007D001C"/>
    <w:rsid w:val="007D1B8D"/>
    <w:rsid w:val="007E2759"/>
    <w:rsid w:val="00801048"/>
    <w:rsid w:val="00802CA0"/>
    <w:rsid w:val="00810494"/>
    <w:rsid w:val="00810F88"/>
    <w:rsid w:val="008355FC"/>
    <w:rsid w:val="00845563"/>
    <w:rsid w:val="00852BB0"/>
    <w:rsid w:val="0085514A"/>
    <w:rsid w:val="008569D3"/>
    <w:rsid w:val="0089100B"/>
    <w:rsid w:val="00895049"/>
    <w:rsid w:val="008A716C"/>
    <w:rsid w:val="008B7CC2"/>
    <w:rsid w:val="008B7CD4"/>
    <w:rsid w:val="008C10C9"/>
    <w:rsid w:val="008C3534"/>
    <w:rsid w:val="008D3022"/>
    <w:rsid w:val="009137CC"/>
    <w:rsid w:val="00917A22"/>
    <w:rsid w:val="00922E7C"/>
    <w:rsid w:val="009256E7"/>
    <w:rsid w:val="00925938"/>
    <w:rsid w:val="009260CD"/>
    <w:rsid w:val="0093273F"/>
    <w:rsid w:val="00952C25"/>
    <w:rsid w:val="009759ED"/>
    <w:rsid w:val="00981351"/>
    <w:rsid w:val="009856EB"/>
    <w:rsid w:val="009A18CA"/>
    <w:rsid w:val="009A3525"/>
    <w:rsid w:val="009A75D3"/>
    <w:rsid w:val="009A7E57"/>
    <w:rsid w:val="009B1387"/>
    <w:rsid w:val="009B5238"/>
    <w:rsid w:val="009D415B"/>
    <w:rsid w:val="009D63B3"/>
    <w:rsid w:val="009E5A94"/>
    <w:rsid w:val="00A07327"/>
    <w:rsid w:val="00A17E04"/>
    <w:rsid w:val="00A2118D"/>
    <w:rsid w:val="00A24723"/>
    <w:rsid w:val="00A42965"/>
    <w:rsid w:val="00A44582"/>
    <w:rsid w:val="00A559A6"/>
    <w:rsid w:val="00A6617B"/>
    <w:rsid w:val="00A7464E"/>
    <w:rsid w:val="00A87BE9"/>
    <w:rsid w:val="00A92384"/>
    <w:rsid w:val="00A97452"/>
    <w:rsid w:val="00AA0599"/>
    <w:rsid w:val="00AA5BA6"/>
    <w:rsid w:val="00AB565E"/>
    <w:rsid w:val="00AD12C1"/>
    <w:rsid w:val="00AD76E2"/>
    <w:rsid w:val="00AE0072"/>
    <w:rsid w:val="00AE06EE"/>
    <w:rsid w:val="00AF1159"/>
    <w:rsid w:val="00B176C2"/>
    <w:rsid w:val="00B20152"/>
    <w:rsid w:val="00B317C5"/>
    <w:rsid w:val="00B33277"/>
    <w:rsid w:val="00B33A1C"/>
    <w:rsid w:val="00B359E4"/>
    <w:rsid w:val="00B441CC"/>
    <w:rsid w:val="00B4501D"/>
    <w:rsid w:val="00B465FE"/>
    <w:rsid w:val="00B4795A"/>
    <w:rsid w:val="00B47D83"/>
    <w:rsid w:val="00B50476"/>
    <w:rsid w:val="00B538F3"/>
    <w:rsid w:val="00B57D98"/>
    <w:rsid w:val="00B626DF"/>
    <w:rsid w:val="00B70850"/>
    <w:rsid w:val="00B71D88"/>
    <w:rsid w:val="00B732B7"/>
    <w:rsid w:val="00B862BB"/>
    <w:rsid w:val="00B963C7"/>
    <w:rsid w:val="00BB37F1"/>
    <w:rsid w:val="00BB4FD6"/>
    <w:rsid w:val="00BC0E04"/>
    <w:rsid w:val="00BC329F"/>
    <w:rsid w:val="00BC4115"/>
    <w:rsid w:val="00BD264B"/>
    <w:rsid w:val="00BD5749"/>
    <w:rsid w:val="00BD59BC"/>
    <w:rsid w:val="00BD6DE1"/>
    <w:rsid w:val="00BE257C"/>
    <w:rsid w:val="00BF4338"/>
    <w:rsid w:val="00C0069D"/>
    <w:rsid w:val="00C0303B"/>
    <w:rsid w:val="00C057A6"/>
    <w:rsid w:val="00C066B6"/>
    <w:rsid w:val="00C14BD4"/>
    <w:rsid w:val="00C21D0C"/>
    <w:rsid w:val="00C35352"/>
    <w:rsid w:val="00C36A30"/>
    <w:rsid w:val="00C37BA1"/>
    <w:rsid w:val="00C4674C"/>
    <w:rsid w:val="00C506CF"/>
    <w:rsid w:val="00C6713A"/>
    <w:rsid w:val="00C72BED"/>
    <w:rsid w:val="00C76B9D"/>
    <w:rsid w:val="00C81C75"/>
    <w:rsid w:val="00C9578B"/>
    <w:rsid w:val="00CA60FA"/>
    <w:rsid w:val="00CB0055"/>
    <w:rsid w:val="00CB62D6"/>
    <w:rsid w:val="00CB6793"/>
    <w:rsid w:val="00CF45EB"/>
    <w:rsid w:val="00CF5C90"/>
    <w:rsid w:val="00D0582E"/>
    <w:rsid w:val="00D10D05"/>
    <w:rsid w:val="00D17C42"/>
    <w:rsid w:val="00D2106D"/>
    <w:rsid w:val="00D2522B"/>
    <w:rsid w:val="00D36F4E"/>
    <w:rsid w:val="00D422DE"/>
    <w:rsid w:val="00D5459D"/>
    <w:rsid w:val="00D90913"/>
    <w:rsid w:val="00DA077D"/>
    <w:rsid w:val="00DA1F4D"/>
    <w:rsid w:val="00DA50E2"/>
    <w:rsid w:val="00DA7717"/>
    <w:rsid w:val="00DD172A"/>
    <w:rsid w:val="00DD4AD3"/>
    <w:rsid w:val="00DF27E0"/>
    <w:rsid w:val="00DF7661"/>
    <w:rsid w:val="00E02886"/>
    <w:rsid w:val="00E25A26"/>
    <w:rsid w:val="00E33028"/>
    <w:rsid w:val="00E4381A"/>
    <w:rsid w:val="00E450A2"/>
    <w:rsid w:val="00E52890"/>
    <w:rsid w:val="00E55D74"/>
    <w:rsid w:val="00E6709C"/>
    <w:rsid w:val="00E70DC1"/>
    <w:rsid w:val="00E73691"/>
    <w:rsid w:val="00E81867"/>
    <w:rsid w:val="00E82A2A"/>
    <w:rsid w:val="00EA07E0"/>
    <w:rsid w:val="00EA0BCC"/>
    <w:rsid w:val="00EA4690"/>
    <w:rsid w:val="00EC1D0E"/>
    <w:rsid w:val="00EC601C"/>
    <w:rsid w:val="00ED147B"/>
    <w:rsid w:val="00EE129E"/>
    <w:rsid w:val="00EF6870"/>
    <w:rsid w:val="00F33F9C"/>
    <w:rsid w:val="00F368A0"/>
    <w:rsid w:val="00F60274"/>
    <w:rsid w:val="00F60800"/>
    <w:rsid w:val="00F63067"/>
    <w:rsid w:val="00F74506"/>
    <w:rsid w:val="00F77FB9"/>
    <w:rsid w:val="00F846CD"/>
    <w:rsid w:val="00F971C5"/>
    <w:rsid w:val="00FA7B12"/>
    <w:rsid w:val="00FB068F"/>
    <w:rsid w:val="00FD7B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F79395"/>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1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lsdException w:name="Hashtag" w:semiHidden="1"/>
    <w:lsdException w:name="Smart Link" w:semiHidden="1" w:unhideWhenUsed="1"/>
  </w:latentStyles>
  <w:style w:type="paragraph" w:default="1" w:styleId="Normal">
    <w:name w:val="Normal"/>
    <w:qFormat/>
    <w:rsid w:val="00B359E4"/>
    <w:rPr>
      <w:sz w:val="18"/>
      <w:szCs w:val="22"/>
    </w:rPr>
  </w:style>
  <w:style w:type="paragraph" w:styleId="Heading1">
    <w:name w:val="heading 1"/>
    <w:basedOn w:val="Normal"/>
    <w:next w:val="Normal"/>
    <w:link w:val="Heading1Char"/>
    <w:uiPriority w:val="9"/>
    <w:qFormat/>
    <w:rsid w:val="00AD76E2"/>
    <w:pPr>
      <w:keepNext/>
      <w:keepLines/>
      <w:spacing w:before="240"/>
      <w:outlineLvl w:val="0"/>
    </w:pPr>
    <w:rPr>
      <w:rFonts w:asciiTheme="majorHAnsi" w:eastAsiaTheme="majorEastAsia" w:hAnsiTheme="majorHAnsi" w:cstheme="majorBidi"/>
      <w:color w:val="548AB7" w:themeColor="accent1" w:themeShade="BF"/>
      <w:sz w:val="32"/>
      <w:szCs w:val="32"/>
    </w:rPr>
  </w:style>
  <w:style w:type="paragraph" w:styleId="Heading2">
    <w:name w:val="heading 2"/>
    <w:basedOn w:val="Normal"/>
    <w:next w:val="Normal"/>
    <w:link w:val="Heading2Char"/>
    <w:uiPriority w:val="9"/>
    <w:qFormat/>
    <w:rsid w:val="004D3011"/>
    <w:pPr>
      <w:keepNext/>
      <w:keepLines/>
      <w:pBdr>
        <w:bottom w:val="single" w:sz="8" w:space="1" w:color="94B6D2" w:themeColor="accent1"/>
      </w:pBdr>
      <w:spacing w:before="240" w:after="120"/>
      <w:outlineLvl w:val="1"/>
    </w:pPr>
    <w:rPr>
      <w:rFonts w:asciiTheme="majorHAnsi" w:eastAsiaTheme="majorEastAsia" w:hAnsiTheme="majorHAnsi" w:cstheme="majorBidi"/>
      <w:b/>
      <w:bCs/>
      <w:caps/>
      <w:sz w:val="22"/>
      <w:szCs w:val="26"/>
    </w:rPr>
  </w:style>
  <w:style w:type="paragraph" w:styleId="Heading3">
    <w:name w:val="heading 3"/>
    <w:basedOn w:val="Normal"/>
    <w:next w:val="Normal"/>
    <w:link w:val="Heading3Char"/>
    <w:uiPriority w:val="9"/>
    <w:qFormat/>
    <w:rsid w:val="00D5459D"/>
    <w:pPr>
      <w:keepNext/>
      <w:keepLines/>
      <w:spacing w:before="240" w:after="120"/>
      <w:outlineLvl w:val="2"/>
    </w:pPr>
    <w:rPr>
      <w:rFonts w:asciiTheme="majorHAnsi" w:eastAsiaTheme="majorEastAsia" w:hAnsiTheme="majorHAnsi" w:cstheme="majorBidi"/>
      <w:b/>
      <w:caps/>
      <w:color w:val="548AB7" w:themeColor="accent1" w:themeShade="BF"/>
      <w:sz w:val="22"/>
      <w:szCs w:val="24"/>
    </w:rPr>
  </w:style>
  <w:style w:type="paragraph" w:styleId="Heading4">
    <w:name w:val="heading 4"/>
    <w:basedOn w:val="Normal"/>
    <w:next w:val="Normal"/>
    <w:link w:val="Heading4Char"/>
    <w:uiPriority w:val="9"/>
    <w:qFormat/>
    <w:rsid w:val="00B359E4"/>
    <w:pP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D3011"/>
    <w:rPr>
      <w:rFonts w:asciiTheme="majorHAnsi" w:eastAsiaTheme="majorEastAsia" w:hAnsiTheme="majorHAnsi" w:cstheme="majorBidi"/>
      <w:b/>
      <w:bCs/>
      <w:caps/>
      <w:sz w:val="22"/>
      <w:szCs w:val="26"/>
    </w:rPr>
  </w:style>
  <w:style w:type="paragraph" w:styleId="Title">
    <w:name w:val="Title"/>
    <w:basedOn w:val="Normal"/>
    <w:next w:val="Normal"/>
    <w:link w:val="TitleChar"/>
    <w:uiPriority w:val="10"/>
    <w:qFormat/>
    <w:rsid w:val="001B2ABD"/>
    <w:rPr>
      <w:caps/>
      <w:color w:val="000000" w:themeColor="text1"/>
      <w:sz w:val="96"/>
      <w:szCs w:val="76"/>
    </w:rPr>
  </w:style>
  <w:style w:type="character" w:customStyle="1" w:styleId="TitleChar">
    <w:name w:val="Title Char"/>
    <w:basedOn w:val="DefaultParagraphFont"/>
    <w:link w:val="Title"/>
    <w:uiPriority w:val="10"/>
    <w:rsid w:val="001B2ABD"/>
    <w:rPr>
      <w:caps/>
      <w:color w:val="000000" w:themeColor="text1"/>
      <w:sz w:val="96"/>
      <w:szCs w:val="76"/>
    </w:rPr>
  </w:style>
  <w:style w:type="character" w:styleId="Emphasis">
    <w:name w:val="Emphasis"/>
    <w:basedOn w:val="DefaultParagraphFont"/>
    <w:uiPriority w:val="11"/>
    <w:semiHidden/>
    <w:qFormat/>
    <w:rsid w:val="00E25A26"/>
    <w:rPr>
      <w:i/>
      <w:iCs/>
    </w:rPr>
  </w:style>
  <w:style w:type="character" w:customStyle="1" w:styleId="Heading1Char">
    <w:name w:val="Heading 1 Char"/>
    <w:basedOn w:val="DefaultParagraphFont"/>
    <w:link w:val="Heading1"/>
    <w:uiPriority w:val="9"/>
    <w:rsid w:val="00AD76E2"/>
    <w:rPr>
      <w:rFonts w:asciiTheme="majorHAnsi" w:eastAsiaTheme="majorEastAsia" w:hAnsiTheme="majorHAnsi" w:cstheme="majorBidi"/>
      <w:color w:val="548AB7" w:themeColor="accent1" w:themeShade="BF"/>
      <w:sz w:val="32"/>
      <w:szCs w:val="32"/>
    </w:rPr>
  </w:style>
  <w:style w:type="paragraph" w:styleId="Date">
    <w:name w:val="Date"/>
    <w:basedOn w:val="Normal"/>
    <w:next w:val="Normal"/>
    <w:link w:val="DateChar"/>
    <w:uiPriority w:val="99"/>
    <w:rsid w:val="00036450"/>
  </w:style>
  <w:style w:type="character" w:customStyle="1" w:styleId="DateChar">
    <w:name w:val="Date Char"/>
    <w:basedOn w:val="DefaultParagraphFont"/>
    <w:link w:val="Date"/>
    <w:uiPriority w:val="99"/>
    <w:rsid w:val="00036450"/>
    <w:rPr>
      <w:sz w:val="18"/>
      <w:szCs w:val="22"/>
    </w:rPr>
  </w:style>
  <w:style w:type="character" w:styleId="Hyperlink">
    <w:name w:val="Hyperlink"/>
    <w:basedOn w:val="DefaultParagraphFont"/>
    <w:uiPriority w:val="99"/>
    <w:unhideWhenUsed/>
    <w:rsid w:val="00281FD5"/>
    <w:rPr>
      <w:color w:val="B85A22" w:themeColor="accent2" w:themeShade="BF"/>
      <w:u w:val="single"/>
    </w:rPr>
  </w:style>
  <w:style w:type="character" w:styleId="UnresolvedMention">
    <w:name w:val="Unresolved Mention"/>
    <w:basedOn w:val="DefaultParagraphFont"/>
    <w:uiPriority w:val="99"/>
    <w:semiHidden/>
    <w:rsid w:val="004813B3"/>
    <w:rPr>
      <w:color w:val="605E5C"/>
      <w:shd w:val="clear" w:color="auto" w:fill="E1DFDD"/>
    </w:rPr>
  </w:style>
  <w:style w:type="paragraph" w:styleId="Header">
    <w:name w:val="header"/>
    <w:basedOn w:val="Normal"/>
    <w:link w:val="HeaderChar"/>
    <w:uiPriority w:val="99"/>
    <w:semiHidden/>
    <w:rsid w:val="000C45FF"/>
    <w:pPr>
      <w:tabs>
        <w:tab w:val="center" w:pos="4680"/>
        <w:tab w:val="right" w:pos="9360"/>
      </w:tabs>
    </w:pPr>
  </w:style>
  <w:style w:type="character" w:customStyle="1" w:styleId="HeaderChar">
    <w:name w:val="Header Char"/>
    <w:basedOn w:val="DefaultParagraphFont"/>
    <w:link w:val="Header"/>
    <w:uiPriority w:val="99"/>
    <w:semiHidden/>
    <w:rsid w:val="000C45FF"/>
    <w:rPr>
      <w:sz w:val="22"/>
      <w:szCs w:val="22"/>
    </w:rPr>
  </w:style>
  <w:style w:type="paragraph" w:styleId="Footer">
    <w:name w:val="footer"/>
    <w:basedOn w:val="Normal"/>
    <w:link w:val="FooterChar"/>
    <w:uiPriority w:val="99"/>
    <w:semiHidden/>
    <w:rsid w:val="000C45FF"/>
    <w:pPr>
      <w:tabs>
        <w:tab w:val="center" w:pos="4680"/>
        <w:tab w:val="right" w:pos="9360"/>
      </w:tabs>
    </w:pPr>
  </w:style>
  <w:style w:type="character" w:customStyle="1" w:styleId="FooterChar">
    <w:name w:val="Footer Char"/>
    <w:basedOn w:val="DefaultParagraphFont"/>
    <w:link w:val="Footer"/>
    <w:uiPriority w:val="99"/>
    <w:semiHidden/>
    <w:rsid w:val="000C45FF"/>
    <w:rPr>
      <w:sz w:val="22"/>
      <w:szCs w:val="22"/>
    </w:rPr>
  </w:style>
  <w:style w:type="table" w:styleId="TableGrid">
    <w:name w:val="Table Grid"/>
    <w:basedOn w:val="TableNormal"/>
    <w:uiPriority w:val="39"/>
    <w:rsid w:val="001B2A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B2ABD"/>
    <w:rPr>
      <w:color w:val="808080"/>
    </w:rPr>
  </w:style>
  <w:style w:type="paragraph" w:styleId="Subtitle">
    <w:name w:val="Subtitle"/>
    <w:basedOn w:val="Normal"/>
    <w:next w:val="Normal"/>
    <w:link w:val="SubtitleChar"/>
    <w:uiPriority w:val="11"/>
    <w:qFormat/>
    <w:rsid w:val="001B2ABD"/>
    <w:rPr>
      <w:color w:val="000000" w:themeColor="text1"/>
      <w:spacing w:val="19"/>
      <w:w w:val="86"/>
      <w:sz w:val="32"/>
      <w:szCs w:val="28"/>
      <w:fitText w:val="2160" w:id="1744560130"/>
    </w:rPr>
  </w:style>
  <w:style w:type="character" w:customStyle="1" w:styleId="SubtitleChar">
    <w:name w:val="Subtitle Char"/>
    <w:basedOn w:val="DefaultParagraphFont"/>
    <w:link w:val="Subtitle"/>
    <w:uiPriority w:val="11"/>
    <w:rsid w:val="001B2ABD"/>
    <w:rPr>
      <w:color w:val="000000" w:themeColor="text1"/>
      <w:spacing w:val="19"/>
      <w:w w:val="86"/>
      <w:sz w:val="32"/>
      <w:szCs w:val="28"/>
      <w:fitText w:val="2160" w:id="1744560130"/>
    </w:rPr>
  </w:style>
  <w:style w:type="character" w:customStyle="1" w:styleId="Heading3Char">
    <w:name w:val="Heading 3 Char"/>
    <w:basedOn w:val="DefaultParagraphFont"/>
    <w:link w:val="Heading3"/>
    <w:uiPriority w:val="9"/>
    <w:rsid w:val="00D5459D"/>
    <w:rPr>
      <w:rFonts w:asciiTheme="majorHAnsi" w:eastAsiaTheme="majorEastAsia" w:hAnsiTheme="majorHAnsi" w:cstheme="majorBidi"/>
      <w:b/>
      <w:caps/>
      <w:color w:val="548AB7" w:themeColor="accent1" w:themeShade="BF"/>
      <w:sz w:val="22"/>
    </w:rPr>
  </w:style>
  <w:style w:type="character" w:customStyle="1" w:styleId="Heading4Char">
    <w:name w:val="Heading 4 Char"/>
    <w:basedOn w:val="DefaultParagraphFont"/>
    <w:link w:val="Heading4"/>
    <w:uiPriority w:val="9"/>
    <w:rsid w:val="00B359E4"/>
    <w:rPr>
      <w:b/>
      <w:sz w:val="18"/>
      <w:szCs w:val="22"/>
    </w:rPr>
  </w:style>
  <w:style w:type="paragraph" w:customStyle="1" w:styleId="ydpb0967f38msonormal">
    <w:name w:val="ydpb0967f38msonormal"/>
    <w:basedOn w:val="Normal"/>
    <w:rsid w:val="00277C76"/>
    <w:pPr>
      <w:spacing w:before="100" w:beforeAutospacing="1" w:after="100" w:afterAutospacing="1"/>
    </w:pPr>
    <w:rPr>
      <w:rFonts w:ascii="Calibri" w:eastAsiaTheme="minorHAnsi" w:hAnsi="Calibri" w:cs="Calibri"/>
      <w:sz w:val="22"/>
      <w:lang w:eastAsia="en-US"/>
    </w:rPr>
  </w:style>
  <w:style w:type="paragraph" w:styleId="ListParagraph">
    <w:name w:val="List Paragraph"/>
    <w:basedOn w:val="Normal"/>
    <w:uiPriority w:val="34"/>
    <w:qFormat/>
    <w:rsid w:val="00374E4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7996113">
      <w:bodyDiv w:val="1"/>
      <w:marLeft w:val="0"/>
      <w:marRight w:val="0"/>
      <w:marTop w:val="0"/>
      <w:marBottom w:val="0"/>
      <w:divBdr>
        <w:top w:val="none" w:sz="0" w:space="0" w:color="auto"/>
        <w:left w:val="none" w:sz="0" w:space="0" w:color="auto"/>
        <w:bottom w:val="none" w:sz="0" w:space="0" w:color="auto"/>
        <w:right w:val="none" w:sz="0" w:space="0" w:color="auto"/>
      </w:divBdr>
    </w:div>
    <w:div w:id="642662740">
      <w:bodyDiv w:val="1"/>
      <w:marLeft w:val="0"/>
      <w:marRight w:val="0"/>
      <w:marTop w:val="0"/>
      <w:marBottom w:val="0"/>
      <w:divBdr>
        <w:top w:val="none" w:sz="0" w:space="0" w:color="auto"/>
        <w:left w:val="none" w:sz="0" w:space="0" w:color="auto"/>
        <w:bottom w:val="none" w:sz="0" w:space="0" w:color="auto"/>
        <w:right w:val="none" w:sz="0" w:space="0" w:color="auto"/>
      </w:divBdr>
    </w:div>
    <w:div w:id="1360357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info@livinghopemountainrespite.com"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livinghopemountainrespite.com" TargetMode="External"/><Relationship Id="rId5" Type="http://schemas.openxmlformats.org/officeDocument/2006/relationships/styles" Target="styles.xml"/><Relationship Id="rId15" Type="http://schemas.openxmlformats.org/officeDocument/2006/relationships/image" Target="media/image4.jpeg"/><Relationship Id="rId10" Type="http://schemas.openxmlformats.org/officeDocument/2006/relationships/image" Target="media/image1.png"/><Relationship Id="rId19"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lly\AppData\Roaming\Microsoft\Templates\Blue%20grey%20resum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B53F1D956ED4262B7D97999615EE015"/>
        <w:category>
          <w:name w:val="General"/>
          <w:gallery w:val="placeholder"/>
        </w:category>
        <w:types>
          <w:type w:val="bbPlcHdr"/>
        </w:types>
        <w:behaviors>
          <w:behavior w:val="content"/>
        </w:behaviors>
        <w:guid w:val="{25352C48-1DA1-4020-BE45-CA43337E27B5}"/>
      </w:docPartPr>
      <w:docPartBody>
        <w:p w:rsidR="00653920" w:rsidRDefault="00B8265B" w:rsidP="00B8265B">
          <w:pPr>
            <w:pStyle w:val="5B53F1D956ED4262B7D97999615EE015"/>
          </w:pPr>
          <w:r w:rsidRPr="004D3011">
            <w:t>PHONE:</w:t>
          </w:r>
        </w:p>
      </w:docPartBody>
    </w:docPart>
    <w:docPart>
      <w:docPartPr>
        <w:name w:val="A6ABDC3AD6F546ABBA826B7493F8DECF"/>
        <w:category>
          <w:name w:val="General"/>
          <w:gallery w:val="placeholder"/>
        </w:category>
        <w:types>
          <w:type w:val="bbPlcHdr"/>
        </w:types>
        <w:behaviors>
          <w:behavior w:val="content"/>
        </w:behaviors>
        <w:guid w:val="{86A3A568-1D17-4832-8270-6BB94185FD1D}"/>
      </w:docPartPr>
      <w:docPartBody>
        <w:p w:rsidR="00653920" w:rsidRDefault="00B8265B" w:rsidP="00B8265B">
          <w:pPr>
            <w:pStyle w:val="A6ABDC3AD6F546ABBA826B7493F8DECF"/>
          </w:pPr>
          <w:r w:rsidRPr="004D3011">
            <w:t>WEBSITE:</w:t>
          </w:r>
        </w:p>
      </w:docPartBody>
    </w:docPart>
    <w:docPart>
      <w:docPartPr>
        <w:name w:val="9D9A9AB71F34421CABC38C5A4261EC4B"/>
        <w:category>
          <w:name w:val="General"/>
          <w:gallery w:val="placeholder"/>
        </w:category>
        <w:types>
          <w:type w:val="bbPlcHdr"/>
        </w:types>
        <w:behaviors>
          <w:behavior w:val="content"/>
        </w:behaviors>
        <w:guid w:val="{5F5F3751-ED5A-48BD-8946-AB9C4C627DD5}"/>
      </w:docPartPr>
      <w:docPartBody>
        <w:p w:rsidR="00653920" w:rsidRDefault="00B8265B" w:rsidP="00B8265B">
          <w:pPr>
            <w:pStyle w:val="9D9A9AB71F34421CABC38C5A4261EC4B"/>
          </w:pPr>
          <w:r w:rsidRPr="004D3011">
            <w:t>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Meiryo">
    <w:altName w:val="Meiryo"/>
    <w:charset w:val="80"/>
    <w:family w:val="swiss"/>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7B80"/>
    <w:rsid w:val="000114D6"/>
    <w:rsid w:val="000A2986"/>
    <w:rsid w:val="002651D2"/>
    <w:rsid w:val="00277F69"/>
    <w:rsid w:val="003C16B1"/>
    <w:rsid w:val="003F1AE1"/>
    <w:rsid w:val="00490D70"/>
    <w:rsid w:val="00506C63"/>
    <w:rsid w:val="005975D6"/>
    <w:rsid w:val="005F10C2"/>
    <w:rsid w:val="00653920"/>
    <w:rsid w:val="007110AA"/>
    <w:rsid w:val="00716511"/>
    <w:rsid w:val="007B2381"/>
    <w:rsid w:val="00827B80"/>
    <w:rsid w:val="00834E34"/>
    <w:rsid w:val="008F4E18"/>
    <w:rsid w:val="009E49CE"/>
    <w:rsid w:val="00B8265B"/>
    <w:rsid w:val="00C554E5"/>
    <w:rsid w:val="00DA127C"/>
    <w:rsid w:val="00DC0D83"/>
    <w:rsid w:val="00E97124"/>
    <w:rsid w:val="00FC3E8E"/>
    <w:rsid w:val="00FE2A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qFormat/>
    <w:pPr>
      <w:keepNext/>
      <w:keepLines/>
      <w:pBdr>
        <w:bottom w:val="single" w:sz="8" w:space="1" w:color="4472C4" w:themeColor="accent1"/>
      </w:pBdr>
      <w:spacing w:before="240" w:after="120" w:line="240" w:lineRule="auto"/>
      <w:outlineLvl w:val="1"/>
    </w:pPr>
    <w:rPr>
      <w:rFonts w:asciiTheme="majorHAnsi" w:eastAsiaTheme="majorEastAsia" w:hAnsiTheme="majorHAnsi" w:cstheme="majorBidi"/>
      <w:b/>
      <w:bCs/>
      <w:caps/>
      <w:szCs w:val="26"/>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C45911" w:themeColor="accent2" w:themeShade="BF"/>
      <w:u w:val="single"/>
    </w:rPr>
  </w:style>
  <w:style w:type="character" w:customStyle="1" w:styleId="Heading2Char">
    <w:name w:val="Heading 2 Char"/>
    <w:basedOn w:val="DefaultParagraphFont"/>
    <w:link w:val="Heading2"/>
    <w:uiPriority w:val="9"/>
    <w:rPr>
      <w:rFonts w:asciiTheme="majorHAnsi" w:eastAsiaTheme="majorEastAsia" w:hAnsiTheme="majorHAnsi" w:cstheme="majorBidi"/>
      <w:b/>
      <w:bCs/>
      <w:caps/>
      <w:szCs w:val="26"/>
      <w:lang w:eastAsia="ja-JP"/>
    </w:rPr>
  </w:style>
  <w:style w:type="paragraph" w:customStyle="1" w:styleId="5B53F1D956ED4262B7D97999615EE015">
    <w:name w:val="5B53F1D956ED4262B7D97999615EE015"/>
    <w:rsid w:val="00B8265B"/>
  </w:style>
  <w:style w:type="paragraph" w:customStyle="1" w:styleId="A6ABDC3AD6F546ABBA826B7493F8DECF">
    <w:name w:val="A6ABDC3AD6F546ABBA826B7493F8DECF"/>
    <w:rsid w:val="00B8265B"/>
  </w:style>
  <w:style w:type="paragraph" w:customStyle="1" w:styleId="9D9A9AB71F34421CABC38C5A4261EC4B">
    <w:name w:val="9D9A9AB71F34421CABC38C5A4261EC4B"/>
    <w:rsid w:val="00B8265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8143E149-BD72-41A7-8F13-AF59DE30D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506A0D-4821-47C2-BD9B-CACF27C6B108}">
  <ds:schemaRefs>
    <ds:schemaRef ds:uri="http://schemas.microsoft.com/sharepoint/v3/contenttype/forms"/>
  </ds:schemaRefs>
</ds:datastoreItem>
</file>

<file path=customXml/itemProps3.xml><?xml version="1.0" encoding="utf-8"?>
<ds:datastoreItem xmlns:ds="http://schemas.openxmlformats.org/officeDocument/2006/customXml" ds:itemID="{DD14EC26-251D-443A-AF4F-B15D0F3B0F84}">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Blue grey resume</Template>
  <TotalTime>0</TotalTime>
  <Pages>1</Pages>
  <Words>634</Words>
  <Characters>3616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2023-10-12T18:16:00Z</dcterms:created>
  <dcterms:modified xsi:type="dcterms:W3CDTF">2023-11-06T19:53:00Z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